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6B1D1" w14:textId="77777777" w:rsidR="007F7026" w:rsidRDefault="00452A0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52A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4AD7718F" w14:textId="7E6667C1" w:rsidR="00B83ADA" w:rsidRPr="007F7026" w:rsidRDefault="00B83ADA">
      <w:pPr>
        <w:rPr>
          <w:rFonts w:ascii="Arial" w:hAnsi="Arial" w:cs="Arial"/>
          <w:sz w:val="24"/>
          <w:szCs w:val="24"/>
        </w:rPr>
      </w:pPr>
      <w:r w:rsidRPr="376C4C32">
        <w:rPr>
          <w:rFonts w:ascii="Arial" w:hAnsi="Arial" w:cs="Arial"/>
          <w:b/>
          <w:bCs/>
          <w:sz w:val="24"/>
          <w:szCs w:val="24"/>
        </w:rPr>
        <w:t>I would describe my ethnic origin as:</w:t>
      </w:r>
    </w:p>
    <w:p w14:paraId="20DF84DD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White</w:t>
      </w:r>
    </w:p>
    <w:p w14:paraId="403B601B" w14:textId="77777777" w:rsidR="00B83ADA" w:rsidRPr="007F7026" w:rsidRDefault="00AC7FF9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52F1ECB8" wp14:editId="07777777">
                <wp:extent cx="277495" cy="198120"/>
                <wp:effectExtent l="0" t="0" r="27305" b="1143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6659" w14:textId="77777777" w:rsidR="00AC7FF9" w:rsidRDefault="00AC7F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003984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">
                <v:textbox>
                  <w:txbxContent>
                    <w:p w:rsidR="00AC7FF9" w:rsidRDefault="00AC7FF9" w14:paraId="0A37501D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 </w:t>
      </w:r>
      <w:r w:rsidR="00B83ADA" w:rsidRPr="007F7026">
        <w:rPr>
          <w:rFonts w:ascii="Arial" w:hAnsi="Arial" w:cs="Arial"/>
          <w:sz w:val="24"/>
          <w:szCs w:val="24"/>
        </w:rPr>
        <w:t>British</w:t>
      </w:r>
      <w:r w:rsidRPr="007F7026">
        <w:rPr>
          <w:rFonts w:ascii="Arial" w:hAnsi="Arial" w:cs="Arial"/>
          <w:sz w:val="24"/>
          <w:szCs w:val="24"/>
        </w:rPr>
        <w:t xml:space="preserve"> </w:t>
      </w:r>
    </w:p>
    <w:p w14:paraId="0E196895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08DD1CD" wp14:editId="2BB664A4">
                <wp:extent cx="277495" cy="198120"/>
                <wp:effectExtent l="0" t="0" r="27305" b="1143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6C7B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0859727">
              <v:shape id="_x0000_s1027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B0+TQXJQIAAEo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02EB378F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 </w:t>
      </w:r>
      <w:r w:rsidR="00B83ADA" w:rsidRPr="007F7026">
        <w:rPr>
          <w:rFonts w:ascii="Arial" w:hAnsi="Arial" w:cs="Arial"/>
          <w:sz w:val="24"/>
          <w:szCs w:val="24"/>
        </w:rPr>
        <w:t>Irish</w:t>
      </w:r>
    </w:p>
    <w:p w14:paraId="40AB416A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6D9B367A" wp14:editId="2BB664A4">
                <wp:extent cx="277495" cy="198120"/>
                <wp:effectExtent l="0" t="0" r="27305" b="1143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A80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731FCD6">
              <v:shape id="_x0000_s1028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ceOrIJQIAAEo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5A39BBE3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white background</w:t>
      </w:r>
    </w:p>
    <w:p w14:paraId="41C8F396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60DE2604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Mixed</w:t>
      </w:r>
    </w:p>
    <w:p w14:paraId="732E6AF6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031C65A3" wp14:editId="2BB664A4">
                <wp:extent cx="277495" cy="198120"/>
                <wp:effectExtent l="0" t="0" r="27305" b="1143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D3EC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9749848">
              <v:shape id="_x0000_s1029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U1PRZCYCAABK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0D0B940D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Black Caribbean</w:t>
      </w:r>
    </w:p>
    <w:p w14:paraId="394787B3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6CAF864A" wp14:editId="2BB664A4">
                <wp:extent cx="277495" cy="198120"/>
                <wp:effectExtent l="0" t="0" r="27305" b="1143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B00A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F73BB57">
              <v:shape id="_x0000_s1030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fUJQIAAEo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xAVfUJQIAAEo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60061E4C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Black African</w:t>
      </w:r>
    </w:p>
    <w:p w14:paraId="28988975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AC30440" wp14:editId="2BB664A4">
                <wp:extent cx="277495" cy="198120"/>
                <wp:effectExtent l="0" t="0" r="27305" b="1143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AFD9C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627A691">
              <v:shape id="_x0000_s1031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0AJgIAAEo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wlcdACYCAABK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4B94D5A5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Asian</w:t>
      </w:r>
    </w:p>
    <w:p w14:paraId="6779E7B9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20113E5E" wp14:editId="2BB664A4">
                <wp:extent cx="277495" cy="198120"/>
                <wp:effectExtent l="0" t="0" r="27305" b="1143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EC66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0EF4825">
              <v:shape id="_x0000_s103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PfJgIAAEo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qtbD3yYCAABK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3656B9AB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Mixed Background</w:t>
      </w:r>
    </w:p>
    <w:p w14:paraId="45FB0818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42EDD90B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Asian or Asian British</w:t>
      </w:r>
    </w:p>
    <w:p w14:paraId="5660CC2F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EE2E86A" wp14:editId="2BB664A4">
                <wp:extent cx="277495" cy="198120"/>
                <wp:effectExtent l="0" t="0" r="27305" b="1143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F31CB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9CF25BB">
              <v:shape id="_x0000_s1033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qDJAIAAEo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" w14:anchorId="108DD1CD">
                <v:textbox>
                  <w:txbxContent>
                    <w:p w:rsidR="00452A06" w:rsidP="00452A06" w:rsidRDefault="00452A06" w14:paraId="53128261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Indian</w:t>
      </w:r>
    </w:p>
    <w:p w14:paraId="50711F77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71748470" wp14:editId="2BB664A4">
                <wp:extent cx="277495" cy="198120"/>
                <wp:effectExtent l="0" t="0" r="27305" b="11430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6C05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A14564D">
              <v:shape id="_x0000_s1034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r8i3tJQIAAEo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4101652C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Pakistani</w:t>
      </w:r>
    </w:p>
    <w:p w14:paraId="020E8B31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78DC3D9" wp14:editId="2BB664A4">
                <wp:extent cx="277495" cy="198120"/>
                <wp:effectExtent l="0" t="0" r="27305" b="1143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056E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406F0CF">
              <v:shape id="_x0000_s1035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nYJQIAAEs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4chnYJQIAAEs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1299C43A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Bangladeshi</w:t>
      </w:r>
    </w:p>
    <w:p w14:paraId="744507CC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5B80150" wp14:editId="2BB664A4">
                <wp:extent cx="277495" cy="198120"/>
                <wp:effectExtent l="0" t="0" r="27305" b="1143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EF00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66EEF7D">
              <v:shape id="_x0000_s1036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Bxf95jJQIAAEw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3461D779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Asian Background</w:t>
      </w:r>
    </w:p>
    <w:p w14:paraId="3CF2D8B6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4ACF8274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Black or Black British</w:t>
      </w:r>
    </w:p>
    <w:p w14:paraId="5D6A2472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0EFB806B" wp14:editId="2BB664A4">
                <wp:extent cx="277495" cy="198120"/>
                <wp:effectExtent l="0" t="0" r="27305" b="1143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8278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92CD633">
              <v:shape id="_x0000_s1037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mZh6biYCAABM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1FC39945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African</w:t>
      </w:r>
    </w:p>
    <w:p w14:paraId="3C8CCFEC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0C6F9A9D" wp14:editId="2BB664A4">
                <wp:extent cx="277495" cy="198120"/>
                <wp:effectExtent l="0" t="0" r="27305" b="1143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2CB0E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DA13336">
              <v:shape id="_x0000_s1038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L/FwhJQIAAEw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34CE0A41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Caribbean</w:t>
      </w:r>
    </w:p>
    <w:p w14:paraId="41543BFE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4980D47" wp14:editId="2BB664A4">
                <wp:extent cx="277495" cy="198120"/>
                <wp:effectExtent l="0" t="0" r="27305" b="11430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F3C5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F2DEA8A">
              <v:shape id="_x0000_s1039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jG/gsJQIAAEw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6D98A12B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Black Background</w:t>
      </w:r>
    </w:p>
    <w:p w14:paraId="2946DB82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5997CC1D" w14:textId="77777777" w:rsidR="007F7026" w:rsidRPr="007F7026" w:rsidRDefault="007F7026">
      <w:pPr>
        <w:rPr>
          <w:rFonts w:ascii="Arial" w:hAnsi="Arial" w:cs="Arial"/>
          <w:b/>
          <w:bCs/>
          <w:sz w:val="24"/>
          <w:szCs w:val="24"/>
        </w:rPr>
      </w:pPr>
    </w:p>
    <w:p w14:paraId="110FFD37" w14:textId="77777777" w:rsidR="007F7026" w:rsidRPr="007F7026" w:rsidRDefault="007F7026">
      <w:pPr>
        <w:rPr>
          <w:rFonts w:ascii="Arial" w:hAnsi="Arial" w:cs="Arial"/>
          <w:b/>
          <w:bCs/>
          <w:sz w:val="24"/>
          <w:szCs w:val="24"/>
        </w:rPr>
      </w:pPr>
    </w:p>
    <w:p w14:paraId="67AC7CDD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Other</w:t>
      </w:r>
    </w:p>
    <w:p w14:paraId="43B45431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6639419F" wp14:editId="2BB664A4">
                <wp:extent cx="277495" cy="198120"/>
                <wp:effectExtent l="0" t="0" r="27305" b="11430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937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4ABDA2B3">
              <v:shape id="_x0000_s1040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1VJgIAAEw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0eBNVSYCAABM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3FE9F23F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Chinese</w:t>
      </w:r>
    </w:p>
    <w:p w14:paraId="6C569496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2E0D1E0" wp14:editId="2BB664A4">
                <wp:extent cx="277495" cy="198120"/>
                <wp:effectExtent l="0" t="0" r="27305" b="11430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2F646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0020E2D">
              <v:shape id="_x0000_s1041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lYJgIAAEw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OQfpWCYCAABM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08CE6F91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Other ethnic Group</w:t>
      </w:r>
    </w:p>
    <w:p w14:paraId="2C33506A" w14:textId="77777777" w:rsidR="00B83ADA" w:rsidRPr="007F7026" w:rsidRDefault="00452A06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4B707CCD" wp14:editId="2BB664A4">
                <wp:extent cx="277495" cy="198120"/>
                <wp:effectExtent l="0" t="0" r="27305" b="11430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CEAD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A18837E">
              <v:shape id="_x0000_s104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1mkJgIAAEw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v/tZpCYCAABM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6BB9E253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b/>
          <w:bCs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b/>
          <w:bCs/>
          <w:sz w:val="24"/>
          <w:szCs w:val="24"/>
        </w:rPr>
        <w:t>Prefer not to answer</w:t>
      </w:r>
    </w:p>
    <w:p w14:paraId="23DE523C" w14:textId="77777777" w:rsidR="00B83ADA" w:rsidRDefault="00B83ADA"/>
    <w:sectPr w:rsidR="00B83ADA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56223" w14:textId="77777777" w:rsidR="00CF0725" w:rsidRDefault="00CF0725" w:rsidP="00CF0725">
      <w:pPr>
        <w:spacing w:after="0" w:line="240" w:lineRule="auto"/>
      </w:pPr>
      <w:r>
        <w:separator/>
      </w:r>
    </w:p>
  </w:endnote>
  <w:endnote w:type="continuationSeparator" w:id="0">
    <w:p w14:paraId="07547A01" w14:textId="77777777" w:rsidR="00CF0725" w:rsidRDefault="00CF0725" w:rsidP="00CF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BD98F" w14:textId="77777777" w:rsidR="001A18A3" w:rsidRPr="00FC4EFF" w:rsidRDefault="001A18A3" w:rsidP="001A18A3">
    <w:pPr>
      <w:pStyle w:val="NoSpacing"/>
      <w:jc w:val="center"/>
      <w:rPr>
        <w:sz w:val="28"/>
        <w:szCs w:val="28"/>
      </w:rPr>
    </w:pPr>
    <w:r w:rsidRPr="00FC4EFF">
      <w:rPr>
        <w:sz w:val="28"/>
        <w:szCs w:val="28"/>
      </w:rPr>
      <w:t>NHS England and NHS Improvement</w:t>
    </w:r>
  </w:p>
  <w:p w14:paraId="5AF68E0D" w14:textId="77777777" w:rsidR="00CF0725" w:rsidRDefault="00CF0725">
    <w:pPr>
      <w:pStyle w:val="Footer"/>
    </w:pPr>
    <w:r w:rsidRPr="005E5831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EDB9DCA" wp14:editId="5A41388E">
          <wp:simplePos x="0" y="0"/>
          <wp:positionH relativeFrom="margin">
            <wp:align>center</wp:align>
          </wp:positionH>
          <wp:positionV relativeFrom="paragraph">
            <wp:posOffset>245055</wp:posOffset>
          </wp:positionV>
          <wp:extent cx="8418195" cy="241300"/>
          <wp:effectExtent l="0" t="0" r="1905" b="6350"/>
          <wp:wrapTight wrapText="bothSides">
            <wp:wrapPolygon edited="0">
              <wp:start x="10069" y="0"/>
              <wp:lineTo x="0" y="3411"/>
              <wp:lineTo x="0" y="17053"/>
              <wp:lineTo x="10069" y="20463"/>
              <wp:lineTo x="11389" y="20463"/>
              <wp:lineTo x="21556" y="17053"/>
              <wp:lineTo x="21556" y="3411"/>
              <wp:lineTo x="11438" y="0"/>
              <wp:lineTo x="10069" y="0"/>
            </wp:wrapPolygon>
          </wp:wrapTight>
          <wp:docPr id="34" name="Picture 34" descr="C:\Users\psansom\AppData\Local\Microsoft\Windows\INetCache\Content.Word\Chain l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ansom\AppData\Local\Microsoft\Windows\INetCache\Content.Word\Chain lin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19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3CB0F" w14:textId="77777777" w:rsidR="00CF0725" w:rsidRDefault="00CF0725" w:rsidP="00CF0725">
      <w:pPr>
        <w:spacing w:after="0" w:line="240" w:lineRule="auto"/>
      </w:pPr>
      <w:r>
        <w:separator/>
      </w:r>
    </w:p>
  </w:footnote>
  <w:footnote w:type="continuationSeparator" w:id="0">
    <w:p w14:paraId="07459315" w14:textId="77777777" w:rsidR="00CF0725" w:rsidRDefault="00CF0725" w:rsidP="00CF0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B7D8E" w14:textId="77777777" w:rsidR="00CF0725" w:rsidRPr="007F7026" w:rsidRDefault="007F7026">
    <w:pPr>
      <w:pStyle w:val="Header"/>
      <w:rPr>
        <w:i/>
        <w:iCs/>
      </w:rPr>
    </w:pPr>
    <w:r w:rsidRPr="007F7026">
      <w:rPr>
        <w:i/>
        <w:iCs/>
        <w:noProof/>
        <w:lang w:eastAsia="en-GB"/>
      </w:rPr>
      <w:drawing>
        <wp:inline distT="0" distB="0" distL="0" distR="0" wp14:anchorId="0E4DB38D" wp14:editId="55EDE883">
          <wp:extent cx="1262270" cy="118515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075" t="27496" r="86990" b="36399"/>
                  <a:stretch/>
                </pic:blipFill>
                <pic:spPr bwMode="auto">
                  <a:xfrm>
                    <a:off x="0" y="0"/>
                    <a:ext cx="1371755" cy="1287948"/>
                  </a:xfrm>
                  <a:prstGeom prst="flowChartConnector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376C4C32" w:rsidRPr="376C4C32">
      <w:rPr>
        <w:rFonts w:ascii="Arial" w:hAnsi="Arial" w:cs="Arial"/>
        <w:i/>
        <w:iCs/>
        <w:sz w:val="24"/>
        <w:szCs w:val="24"/>
      </w:rPr>
      <w:t xml:space="preserve"> </w:t>
    </w:r>
    <w:r w:rsidR="376C4C32" w:rsidRPr="376C4C32">
      <w:rPr>
        <w:i/>
        <w:iCs/>
        <w:noProof/>
      </w:rPr>
      <w:t xml:space="preserve">                </w:t>
    </w:r>
    <w:r w:rsidR="376C4C32" w:rsidRPr="376C4C32">
      <w:rPr>
        <w:rFonts w:ascii="Arial" w:hAnsi="Arial" w:cs="Arial"/>
        <w:b/>
        <w:bCs/>
        <w:i/>
        <w:iCs/>
        <w:sz w:val="32"/>
        <w:szCs w:val="32"/>
      </w:rPr>
      <w:t>Professional Nurse Advocate</w:t>
    </w:r>
    <w:r w:rsidR="376C4C32" w:rsidRPr="376C4C32">
      <w:rPr>
        <w:i/>
        <w:iCs/>
        <w:noProof/>
        <w:lang w:eastAsia="en-GB"/>
      </w:rPr>
      <w:t xml:space="preserve"> </w:t>
    </w:r>
    <w:r w:rsidR="00CF0725" w:rsidRPr="007F7026">
      <w:rPr>
        <w:i/>
        <w:i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1FB4853B" wp14:editId="6B67F36F">
          <wp:simplePos x="0" y="0"/>
          <wp:positionH relativeFrom="page">
            <wp:posOffset>6390861</wp:posOffset>
          </wp:positionH>
          <wp:positionV relativeFrom="page">
            <wp:posOffset>220345</wp:posOffset>
          </wp:positionV>
          <wp:extent cx="809625" cy="328930"/>
          <wp:effectExtent l="0" t="0" r="317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DA"/>
    <w:rsid w:val="001239EB"/>
    <w:rsid w:val="001A18A3"/>
    <w:rsid w:val="0031041A"/>
    <w:rsid w:val="00452A06"/>
    <w:rsid w:val="007F7026"/>
    <w:rsid w:val="00AC7FF9"/>
    <w:rsid w:val="00AD2D0C"/>
    <w:rsid w:val="00B83ADA"/>
    <w:rsid w:val="00C74E20"/>
    <w:rsid w:val="00CE158C"/>
    <w:rsid w:val="00CF0725"/>
    <w:rsid w:val="00FA6E8B"/>
    <w:rsid w:val="376C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19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25"/>
  </w:style>
  <w:style w:type="paragraph" w:styleId="Footer">
    <w:name w:val="footer"/>
    <w:basedOn w:val="Normal"/>
    <w:link w:val="FooterChar"/>
    <w:uiPriority w:val="99"/>
    <w:unhideWhenUsed/>
    <w:rsid w:val="00CF0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25"/>
  </w:style>
  <w:style w:type="paragraph" w:styleId="NoSpacing">
    <w:name w:val="No Spacing"/>
    <w:link w:val="NoSpacingChar"/>
    <w:uiPriority w:val="1"/>
    <w:qFormat/>
    <w:rsid w:val="001A18A3"/>
    <w:pPr>
      <w:spacing w:after="0" w:line="240" w:lineRule="auto"/>
    </w:pPr>
    <w:rPr>
      <w:rFonts w:ascii="Arial" w:eastAsiaTheme="minorEastAsia" w:hAnsi="Arial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A18A3"/>
    <w:rPr>
      <w:rFonts w:ascii="Arial" w:eastAsiaTheme="minorEastAsia" w:hAnsi="Arial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25"/>
  </w:style>
  <w:style w:type="paragraph" w:styleId="Footer">
    <w:name w:val="footer"/>
    <w:basedOn w:val="Normal"/>
    <w:link w:val="FooterChar"/>
    <w:uiPriority w:val="99"/>
    <w:unhideWhenUsed/>
    <w:rsid w:val="00CF0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25"/>
  </w:style>
  <w:style w:type="paragraph" w:styleId="NoSpacing">
    <w:name w:val="No Spacing"/>
    <w:link w:val="NoSpacingChar"/>
    <w:uiPriority w:val="1"/>
    <w:qFormat/>
    <w:rsid w:val="001A18A3"/>
    <w:pPr>
      <w:spacing w:after="0" w:line="240" w:lineRule="auto"/>
    </w:pPr>
    <w:rPr>
      <w:rFonts w:ascii="Arial" w:eastAsiaTheme="minorEastAsia" w:hAnsi="Arial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A18A3"/>
    <w:rPr>
      <w:rFonts w:ascii="Arial" w:eastAsiaTheme="minorEastAsia" w:hAnsi="Arial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21A50A2E142440BB37919EA5D1E551" ma:contentTypeVersion="4" ma:contentTypeDescription="Create a new document." ma:contentTypeScope="" ma:versionID="bea585177d7255db2464ddf1626df2d8">
  <xsd:schema xmlns:xsd="http://www.w3.org/2001/XMLSchema" xmlns:xs="http://www.w3.org/2001/XMLSchema" xmlns:p="http://schemas.microsoft.com/office/2006/metadata/properties" xmlns:ns2="7b053ad7-105b-45a1-8032-83a0c4033c67" targetNamespace="http://schemas.microsoft.com/office/2006/metadata/properties" ma:root="true" ma:fieldsID="1d1258029abb059f29a2dab5ba1abfb6" ns2:_="">
    <xsd:import namespace="7b053ad7-105b-45a1-8032-83a0c4033c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53ad7-105b-45a1-8032-83a0c4033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988C0F-1325-4590-92BA-830567F271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053ad7-105b-45a1-8032-83a0c4033c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69A6CC-255F-4A03-959F-34C35660F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749738-3F86-4B58-827F-DEBBE4346806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7b053ad7-105b-45a1-8032-83a0c4033c67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E84CC6CE</Template>
  <TotalTime>2</TotalTime>
  <Pages>2</Pages>
  <Words>64</Words>
  <Characters>370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Legood</dc:creator>
  <cp:lastModifiedBy>Rob Stone</cp:lastModifiedBy>
  <cp:revision>2</cp:revision>
  <dcterms:created xsi:type="dcterms:W3CDTF">2021-10-14T13:37:00Z</dcterms:created>
  <dcterms:modified xsi:type="dcterms:W3CDTF">2021-10-14T13:37:00Z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0x0101003921A50A2E142440BB37919EA5D1E551</vt:lpwstr>
  </property>
</Properties>
</file>